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056" w:rsidRPr="00F86604" w:rsidRDefault="00E15056" w:rsidP="00E813F0">
      <w:pPr>
        <w:rPr>
          <w:rFonts w:ascii="Times New Roman" w:hAnsi="Times New Roman"/>
          <w:sz w:val="28"/>
          <w:szCs w:val="28"/>
        </w:rPr>
      </w:pPr>
      <w:r w:rsidRPr="00F86604">
        <w:rPr>
          <w:rFonts w:ascii="Times New Roman" w:hAnsi="Times New Roman"/>
          <w:sz w:val="28"/>
          <w:szCs w:val="28"/>
        </w:rPr>
        <w:t>МАДОУ детский сад № 1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6604">
        <w:rPr>
          <w:rFonts w:ascii="Times New Roman" w:hAnsi="Times New Roman"/>
          <w:sz w:val="28"/>
          <w:szCs w:val="28"/>
        </w:rPr>
        <w:t>Кармаскалы Кармаскалинский район</w:t>
      </w:r>
    </w:p>
    <w:p w:rsidR="00E15056" w:rsidRPr="00F86604" w:rsidRDefault="00E15056" w:rsidP="00E813F0">
      <w:pPr>
        <w:rPr>
          <w:rFonts w:ascii="Times New Roman" w:hAnsi="Times New Roman"/>
          <w:sz w:val="28"/>
          <w:szCs w:val="28"/>
        </w:rPr>
      </w:pPr>
      <w:r w:rsidRPr="00F86604">
        <w:rPr>
          <w:rFonts w:ascii="Times New Roman" w:hAnsi="Times New Roman"/>
          <w:sz w:val="28"/>
          <w:szCs w:val="28"/>
        </w:rPr>
        <w:t>Муниципального района Кармаскалинский район</w:t>
      </w:r>
      <w:r>
        <w:rPr>
          <w:rFonts w:ascii="Times New Roman" w:hAnsi="Times New Roman"/>
          <w:sz w:val="28"/>
          <w:szCs w:val="28"/>
        </w:rPr>
        <w:t xml:space="preserve"> Республики Башкортостан</w:t>
      </w:r>
    </w:p>
    <w:p w:rsidR="00E15056" w:rsidRPr="00F86604" w:rsidRDefault="00E15056">
      <w:pPr>
        <w:rPr>
          <w:rFonts w:ascii="Times New Roman" w:hAnsi="Times New Roman"/>
          <w:sz w:val="28"/>
          <w:szCs w:val="28"/>
        </w:rPr>
      </w:pPr>
    </w:p>
    <w:p w:rsidR="00E15056" w:rsidRPr="00F86604" w:rsidRDefault="00E15056">
      <w:pPr>
        <w:rPr>
          <w:rFonts w:ascii="Times New Roman" w:hAnsi="Times New Roman"/>
          <w:sz w:val="28"/>
          <w:szCs w:val="28"/>
        </w:rPr>
      </w:pPr>
    </w:p>
    <w:p w:rsidR="00E15056" w:rsidRPr="00F86604" w:rsidRDefault="00E15056">
      <w:pPr>
        <w:rPr>
          <w:rFonts w:ascii="Times New Roman" w:hAnsi="Times New Roman"/>
          <w:sz w:val="28"/>
          <w:szCs w:val="28"/>
        </w:rPr>
      </w:pPr>
    </w:p>
    <w:p w:rsidR="00E15056" w:rsidRPr="00F86604" w:rsidRDefault="00E15056">
      <w:pPr>
        <w:rPr>
          <w:rFonts w:ascii="Times New Roman" w:hAnsi="Times New Roman"/>
          <w:sz w:val="28"/>
          <w:szCs w:val="28"/>
        </w:rPr>
      </w:pPr>
    </w:p>
    <w:p w:rsidR="00E15056" w:rsidRPr="00F86604" w:rsidRDefault="00E15056" w:rsidP="00E813F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</w:t>
      </w:r>
    </w:p>
    <w:p w:rsidR="00E15056" w:rsidRDefault="00E15056" w:rsidP="00E813F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организованной образовательной деятельности</w:t>
      </w:r>
    </w:p>
    <w:p w:rsidR="00E15056" w:rsidRPr="00F86604" w:rsidRDefault="00E15056" w:rsidP="00E813F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Пересказ башкирской народной сказки «Медведь и пчелы</w:t>
      </w:r>
      <w:r w:rsidRPr="00F86604">
        <w:rPr>
          <w:rFonts w:ascii="Times New Roman" w:hAnsi="Times New Roman"/>
          <w:sz w:val="28"/>
          <w:szCs w:val="28"/>
        </w:rPr>
        <w:t>»</w:t>
      </w:r>
    </w:p>
    <w:p w:rsidR="00E15056" w:rsidRPr="00F86604" w:rsidRDefault="00E15056" w:rsidP="00E813F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старшей </w:t>
      </w:r>
      <w:r w:rsidRPr="00F86604">
        <w:rPr>
          <w:rFonts w:ascii="Times New Roman" w:hAnsi="Times New Roman"/>
          <w:sz w:val="28"/>
          <w:szCs w:val="28"/>
        </w:rPr>
        <w:t xml:space="preserve"> группе № 3</w:t>
      </w:r>
    </w:p>
    <w:p w:rsidR="00E15056" w:rsidRPr="00F86604" w:rsidRDefault="00E15056" w:rsidP="005140E1">
      <w:pPr>
        <w:jc w:val="right"/>
        <w:rPr>
          <w:rFonts w:ascii="Times New Roman" w:hAnsi="Times New Roman"/>
          <w:sz w:val="28"/>
          <w:szCs w:val="28"/>
        </w:rPr>
      </w:pPr>
    </w:p>
    <w:p w:rsidR="00E15056" w:rsidRPr="00F86604" w:rsidRDefault="00E15056" w:rsidP="005140E1">
      <w:pPr>
        <w:jc w:val="right"/>
        <w:rPr>
          <w:rFonts w:ascii="Times New Roman" w:hAnsi="Times New Roman"/>
          <w:sz w:val="28"/>
          <w:szCs w:val="28"/>
        </w:rPr>
      </w:pPr>
    </w:p>
    <w:p w:rsidR="00E15056" w:rsidRPr="00F86604" w:rsidRDefault="00E15056" w:rsidP="005140E1">
      <w:pPr>
        <w:jc w:val="right"/>
        <w:rPr>
          <w:rFonts w:ascii="Times New Roman" w:hAnsi="Times New Roman"/>
          <w:sz w:val="28"/>
          <w:szCs w:val="28"/>
        </w:rPr>
      </w:pPr>
    </w:p>
    <w:p w:rsidR="00E15056" w:rsidRPr="00F86604" w:rsidRDefault="00E15056" w:rsidP="005140E1">
      <w:pPr>
        <w:jc w:val="right"/>
        <w:rPr>
          <w:rFonts w:ascii="Times New Roman" w:hAnsi="Times New Roman"/>
          <w:sz w:val="28"/>
          <w:szCs w:val="28"/>
        </w:rPr>
      </w:pPr>
      <w:r w:rsidRPr="00F86604">
        <w:rPr>
          <w:rFonts w:ascii="Times New Roman" w:hAnsi="Times New Roman"/>
          <w:sz w:val="28"/>
          <w:szCs w:val="28"/>
        </w:rPr>
        <w:t>Воспитатель: Файзуллина В.С.</w:t>
      </w:r>
    </w:p>
    <w:p w:rsidR="00E15056" w:rsidRPr="00F86604" w:rsidRDefault="00E15056" w:rsidP="005140E1">
      <w:pPr>
        <w:jc w:val="right"/>
        <w:rPr>
          <w:rFonts w:ascii="Times New Roman" w:hAnsi="Times New Roman"/>
          <w:sz w:val="28"/>
          <w:szCs w:val="28"/>
        </w:rPr>
      </w:pPr>
    </w:p>
    <w:p w:rsidR="00E15056" w:rsidRPr="00F86604" w:rsidRDefault="00E15056" w:rsidP="005140E1">
      <w:pPr>
        <w:jc w:val="right"/>
        <w:rPr>
          <w:rFonts w:ascii="Times New Roman" w:hAnsi="Times New Roman"/>
          <w:sz w:val="28"/>
          <w:szCs w:val="28"/>
        </w:rPr>
      </w:pPr>
    </w:p>
    <w:p w:rsidR="00E15056" w:rsidRPr="00F86604" w:rsidRDefault="00E15056" w:rsidP="005140E1">
      <w:pPr>
        <w:jc w:val="right"/>
        <w:rPr>
          <w:rFonts w:ascii="Times New Roman" w:hAnsi="Times New Roman"/>
          <w:sz w:val="28"/>
          <w:szCs w:val="28"/>
        </w:rPr>
      </w:pPr>
    </w:p>
    <w:p w:rsidR="00E15056" w:rsidRPr="00F86604" w:rsidRDefault="00E15056" w:rsidP="005140E1">
      <w:pPr>
        <w:jc w:val="right"/>
        <w:rPr>
          <w:rFonts w:ascii="Times New Roman" w:hAnsi="Times New Roman"/>
          <w:sz w:val="28"/>
          <w:szCs w:val="28"/>
        </w:rPr>
      </w:pPr>
    </w:p>
    <w:p w:rsidR="00E15056" w:rsidRPr="00F86604" w:rsidRDefault="00E15056" w:rsidP="005140E1">
      <w:pPr>
        <w:jc w:val="right"/>
        <w:rPr>
          <w:rFonts w:ascii="Times New Roman" w:hAnsi="Times New Roman"/>
          <w:sz w:val="28"/>
          <w:szCs w:val="28"/>
        </w:rPr>
      </w:pPr>
    </w:p>
    <w:p w:rsidR="00E15056" w:rsidRPr="00F86604" w:rsidRDefault="00E15056" w:rsidP="005140E1">
      <w:pPr>
        <w:jc w:val="right"/>
        <w:rPr>
          <w:rFonts w:ascii="Times New Roman" w:hAnsi="Times New Roman"/>
          <w:sz w:val="28"/>
          <w:szCs w:val="28"/>
        </w:rPr>
      </w:pPr>
    </w:p>
    <w:p w:rsidR="00E15056" w:rsidRPr="00F86604" w:rsidRDefault="00E15056" w:rsidP="005140E1">
      <w:pPr>
        <w:jc w:val="right"/>
        <w:rPr>
          <w:rFonts w:ascii="Times New Roman" w:hAnsi="Times New Roman"/>
          <w:sz w:val="28"/>
          <w:szCs w:val="28"/>
        </w:rPr>
      </w:pPr>
    </w:p>
    <w:p w:rsidR="00E15056" w:rsidRPr="00F86604" w:rsidRDefault="00E15056" w:rsidP="005140E1">
      <w:pPr>
        <w:jc w:val="right"/>
        <w:rPr>
          <w:rFonts w:ascii="Times New Roman" w:hAnsi="Times New Roman"/>
          <w:sz w:val="28"/>
          <w:szCs w:val="28"/>
        </w:rPr>
      </w:pPr>
    </w:p>
    <w:p w:rsidR="00E15056" w:rsidRPr="00F86604" w:rsidRDefault="00E15056" w:rsidP="005140E1">
      <w:pPr>
        <w:jc w:val="right"/>
        <w:rPr>
          <w:rFonts w:ascii="Times New Roman" w:hAnsi="Times New Roman"/>
          <w:sz w:val="28"/>
          <w:szCs w:val="28"/>
        </w:rPr>
      </w:pPr>
    </w:p>
    <w:p w:rsidR="00E15056" w:rsidRPr="00F86604" w:rsidRDefault="00E15056" w:rsidP="005140E1">
      <w:pPr>
        <w:jc w:val="right"/>
        <w:rPr>
          <w:rFonts w:ascii="Times New Roman" w:hAnsi="Times New Roman"/>
          <w:sz w:val="28"/>
          <w:szCs w:val="28"/>
        </w:rPr>
      </w:pPr>
    </w:p>
    <w:p w:rsidR="00E15056" w:rsidRPr="00F86604" w:rsidRDefault="00E15056" w:rsidP="005140E1">
      <w:pPr>
        <w:jc w:val="center"/>
        <w:rPr>
          <w:rFonts w:ascii="Times New Roman" w:hAnsi="Times New Roman"/>
          <w:sz w:val="28"/>
          <w:szCs w:val="28"/>
        </w:rPr>
      </w:pPr>
      <w:r w:rsidRPr="00F86604">
        <w:rPr>
          <w:rFonts w:ascii="Times New Roman" w:hAnsi="Times New Roman"/>
          <w:sz w:val="28"/>
          <w:szCs w:val="28"/>
        </w:rPr>
        <w:t>Кармаскалы, 2019</w:t>
      </w:r>
    </w:p>
    <w:p w:rsidR="00E15056" w:rsidRDefault="00E15056" w:rsidP="00B03A17">
      <w:pPr>
        <w:shd w:val="clear" w:color="auto" w:fill="FFFFFF"/>
        <w:spacing w:after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F86604">
        <w:rPr>
          <w:rFonts w:ascii="Times New Roman" w:hAnsi="Times New Roman"/>
          <w:b/>
          <w:sz w:val="28"/>
          <w:szCs w:val="28"/>
        </w:rPr>
        <w:t>Цели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B03A1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E15056" w:rsidRPr="00B03A17" w:rsidRDefault="00E15056" w:rsidP="00B03A17">
      <w:pPr>
        <w:shd w:val="clear" w:color="auto" w:fill="FFFFFF"/>
        <w:spacing w:after="0"/>
        <w:rPr>
          <w:rFonts w:cs="Calibri"/>
          <w:color w:val="000000"/>
          <w:sz w:val="28"/>
          <w:szCs w:val="28"/>
          <w:lang w:eastAsia="ru-RU"/>
        </w:rPr>
      </w:pPr>
      <w:r w:rsidRPr="00B03A17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умения детей связно, последовательно, и выразительно передавать небольшие сказки.</w:t>
      </w:r>
    </w:p>
    <w:p w:rsidR="00E15056" w:rsidRPr="00B03A17" w:rsidRDefault="00E15056" w:rsidP="00B03A17">
      <w:pPr>
        <w:shd w:val="clear" w:color="auto" w:fill="FFFFFF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 w:rsidRPr="00B03A1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Задачи:</w:t>
      </w:r>
    </w:p>
    <w:p w:rsidR="00E15056" w:rsidRPr="00B03A17" w:rsidRDefault="00E15056" w:rsidP="00B03A17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03A17">
        <w:rPr>
          <w:rFonts w:ascii="Times New Roman" w:hAnsi="Times New Roman"/>
          <w:b/>
          <w:color w:val="000000"/>
          <w:sz w:val="28"/>
          <w:szCs w:val="28"/>
          <w:lang w:eastAsia="ru-RU"/>
        </w:rPr>
        <w:t>Образовательные:</w:t>
      </w:r>
    </w:p>
    <w:p w:rsidR="00E15056" w:rsidRPr="00B03A17" w:rsidRDefault="00E15056" w:rsidP="00B03A17">
      <w:pPr>
        <w:shd w:val="clear" w:color="auto" w:fill="FFFFFF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-Способствовать умению детей эмоционально воспринимать образное содержание сказки</w:t>
      </w:r>
      <w:r w:rsidRPr="00B03A1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Дать первоначальное представление о ценности продукта – меда. </w:t>
      </w:r>
    </w:p>
    <w:p w:rsidR="00E15056" w:rsidRPr="00B03A17" w:rsidRDefault="00E15056" w:rsidP="00B03A17">
      <w:pPr>
        <w:shd w:val="clear" w:color="auto" w:fill="FFFFFF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 w:rsidRPr="00B03A17">
        <w:rPr>
          <w:rFonts w:ascii="Times New Roman" w:hAnsi="Times New Roman"/>
          <w:color w:val="000000"/>
          <w:sz w:val="28"/>
          <w:szCs w:val="28"/>
          <w:lang w:eastAsia="ru-RU"/>
        </w:rPr>
        <w:t>-Продолжать формировать умение пересказывать сказку близко к тексту.</w:t>
      </w:r>
    </w:p>
    <w:p w:rsidR="00E15056" w:rsidRPr="00B03A17" w:rsidRDefault="00E15056" w:rsidP="00B03A17">
      <w:pPr>
        <w:shd w:val="clear" w:color="auto" w:fill="FFFFFF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 w:rsidRPr="00B03A1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E15056" w:rsidRPr="00B03A17" w:rsidRDefault="00E15056" w:rsidP="00B03A17">
      <w:pPr>
        <w:shd w:val="clear" w:color="auto" w:fill="FFFFFF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 w:rsidRPr="00B03A17">
        <w:rPr>
          <w:rFonts w:ascii="Times New Roman" w:hAnsi="Times New Roman"/>
          <w:color w:val="000000"/>
          <w:sz w:val="28"/>
          <w:szCs w:val="28"/>
          <w:lang w:eastAsia="ru-RU"/>
        </w:rPr>
        <w:t>-Развивать мышление, творческое воображение, связную диалогическую и монологическую речь.</w:t>
      </w:r>
    </w:p>
    <w:p w:rsidR="00E15056" w:rsidRPr="00B03A17" w:rsidRDefault="00E15056" w:rsidP="00B03A17">
      <w:pPr>
        <w:shd w:val="clear" w:color="auto" w:fill="FFFFFF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 w:rsidRPr="00B03A17">
        <w:rPr>
          <w:rFonts w:ascii="Times New Roman" w:hAnsi="Times New Roman"/>
          <w:color w:val="000000"/>
          <w:sz w:val="28"/>
          <w:szCs w:val="28"/>
          <w:lang w:eastAsia="ru-RU"/>
        </w:rPr>
        <w:t>-Упражнять в образовании слов антонимов.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(Лохматый – куцый, Длинное – короткое)</w:t>
      </w:r>
    </w:p>
    <w:p w:rsidR="00E15056" w:rsidRPr="00B03A17" w:rsidRDefault="00E15056" w:rsidP="00B03A17">
      <w:pPr>
        <w:shd w:val="clear" w:color="auto" w:fill="FFFFFF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 w:rsidRPr="00B03A1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E15056" w:rsidRPr="00B03A17" w:rsidRDefault="00E15056" w:rsidP="00B03A17">
      <w:pPr>
        <w:shd w:val="clear" w:color="auto" w:fill="FFFFFF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-Воспитывать любовь к башкирским </w:t>
      </w:r>
      <w:r w:rsidRPr="00B03A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народным сказкам.</w:t>
      </w:r>
    </w:p>
    <w:p w:rsidR="00E15056" w:rsidRPr="00B03A17" w:rsidRDefault="00E15056" w:rsidP="00B03A17">
      <w:pPr>
        <w:shd w:val="clear" w:color="auto" w:fill="FFFFFF"/>
        <w:spacing w:after="0" w:line="240" w:lineRule="auto"/>
        <w:rPr>
          <w:rFonts w:cs="Calibri"/>
          <w:color w:val="000000"/>
          <w:lang w:eastAsia="ru-RU"/>
        </w:rPr>
      </w:pPr>
      <w:r w:rsidRPr="00B03A17">
        <w:rPr>
          <w:rFonts w:ascii="Times New Roman" w:hAnsi="Times New Roman"/>
          <w:color w:val="000000"/>
          <w:sz w:val="28"/>
          <w:szCs w:val="28"/>
          <w:lang w:eastAsia="ru-RU"/>
        </w:rPr>
        <w:t>-Воспитывать 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чувство благодарности и заботы. </w:t>
      </w:r>
    </w:p>
    <w:p w:rsidR="00E15056" w:rsidRPr="00F86604" w:rsidRDefault="00E15056" w:rsidP="00B03A17">
      <w:pPr>
        <w:rPr>
          <w:rFonts w:ascii="Times New Roman" w:hAnsi="Times New Roman"/>
          <w:sz w:val="28"/>
          <w:szCs w:val="28"/>
        </w:rPr>
      </w:pPr>
    </w:p>
    <w:p w:rsidR="00E15056" w:rsidRDefault="00E15056" w:rsidP="004B6C1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Обогащение словаря: </w:t>
      </w:r>
      <w:r w:rsidRPr="00B03A17">
        <w:rPr>
          <w:rFonts w:ascii="Times New Roman" w:hAnsi="Times New Roman"/>
          <w:sz w:val="28"/>
          <w:szCs w:val="28"/>
        </w:rPr>
        <w:t>куцый, жало.</w:t>
      </w:r>
    </w:p>
    <w:p w:rsidR="00E15056" w:rsidRPr="00F86604" w:rsidRDefault="00E15056" w:rsidP="004B6C1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Pr="00F86604">
        <w:rPr>
          <w:rFonts w:ascii="Times New Roman" w:hAnsi="Times New Roman"/>
          <w:b/>
          <w:sz w:val="28"/>
          <w:szCs w:val="28"/>
        </w:rPr>
        <w:t xml:space="preserve">ктивизация словаря: </w:t>
      </w:r>
      <w:r>
        <w:rPr>
          <w:rFonts w:ascii="Times New Roman" w:hAnsi="Times New Roman"/>
          <w:sz w:val="28"/>
          <w:szCs w:val="28"/>
        </w:rPr>
        <w:t xml:space="preserve">улей, </w:t>
      </w:r>
    </w:p>
    <w:p w:rsidR="00E15056" w:rsidRPr="00F86604" w:rsidRDefault="00E15056" w:rsidP="004B6C14">
      <w:pPr>
        <w:rPr>
          <w:rFonts w:ascii="Times New Roman" w:hAnsi="Times New Roman"/>
          <w:sz w:val="28"/>
          <w:szCs w:val="28"/>
        </w:rPr>
      </w:pPr>
      <w:r w:rsidRPr="00F86604">
        <w:rPr>
          <w:rFonts w:ascii="Times New Roman" w:hAnsi="Times New Roman"/>
          <w:b/>
          <w:sz w:val="28"/>
          <w:szCs w:val="28"/>
        </w:rPr>
        <w:t>Грамматика.</w:t>
      </w:r>
      <w:r w:rsidRPr="00F86604">
        <w:rPr>
          <w:rFonts w:ascii="Times New Roman" w:hAnsi="Times New Roman"/>
          <w:sz w:val="28"/>
          <w:szCs w:val="28"/>
        </w:rPr>
        <w:t xml:space="preserve"> Формировать умение использовать в речи сложноподчиненные предложения, согласовывать имена существительные и прилагательные в роде и числе. </w:t>
      </w:r>
    </w:p>
    <w:p w:rsidR="00E15056" w:rsidRPr="00F86604" w:rsidRDefault="00E15056" w:rsidP="004B6C14">
      <w:pPr>
        <w:rPr>
          <w:rFonts w:ascii="Times New Roman" w:hAnsi="Times New Roman"/>
          <w:sz w:val="28"/>
          <w:szCs w:val="28"/>
        </w:rPr>
      </w:pPr>
      <w:r w:rsidRPr="00F86604">
        <w:rPr>
          <w:rFonts w:ascii="Times New Roman" w:hAnsi="Times New Roman"/>
          <w:b/>
          <w:sz w:val="28"/>
          <w:szCs w:val="28"/>
        </w:rPr>
        <w:t>Звуковая культура речи</w:t>
      </w:r>
      <w:r w:rsidRPr="00F8660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6604">
        <w:rPr>
          <w:rFonts w:ascii="Times New Roman" w:hAnsi="Times New Roman"/>
          <w:sz w:val="28"/>
          <w:szCs w:val="28"/>
        </w:rPr>
        <w:t xml:space="preserve"> Формировать умение выделять</w:t>
      </w:r>
      <w:r>
        <w:rPr>
          <w:rFonts w:ascii="Times New Roman" w:hAnsi="Times New Roman"/>
          <w:sz w:val="28"/>
          <w:szCs w:val="28"/>
        </w:rPr>
        <w:t xml:space="preserve"> и правильно произносить звук «Х»  в слове</w:t>
      </w:r>
    </w:p>
    <w:p w:rsidR="00E15056" w:rsidRDefault="00E15056" w:rsidP="005140E1">
      <w:pPr>
        <w:rPr>
          <w:rFonts w:ascii="Times New Roman" w:hAnsi="Times New Roman"/>
          <w:sz w:val="28"/>
          <w:szCs w:val="28"/>
        </w:rPr>
      </w:pPr>
      <w:r w:rsidRPr="00E813F0">
        <w:rPr>
          <w:rFonts w:ascii="Times New Roman" w:hAnsi="Times New Roman"/>
          <w:b/>
          <w:sz w:val="28"/>
          <w:szCs w:val="28"/>
        </w:rPr>
        <w:t>Развивающие</w:t>
      </w:r>
      <w:r>
        <w:rPr>
          <w:rFonts w:ascii="Times New Roman" w:hAnsi="Times New Roman"/>
          <w:sz w:val="28"/>
          <w:szCs w:val="28"/>
        </w:rPr>
        <w:t xml:space="preserve">: Развивать логическое мышление, память воображение. </w:t>
      </w:r>
    </w:p>
    <w:p w:rsidR="00E15056" w:rsidRDefault="00E15056" w:rsidP="005140E1">
      <w:pPr>
        <w:rPr>
          <w:rFonts w:ascii="Times New Roman" w:hAnsi="Times New Roman"/>
          <w:sz w:val="28"/>
          <w:szCs w:val="28"/>
        </w:rPr>
      </w:pPr>
      <w:r w:rsidRPr="00E813F0">
        <w:rPr>
          <w:rFonts w:ascii="Times New Roman" w:hAnsi="Times New Roman"/>
          <w:b/>
          <w:sz w:val="28"/>
          <w:szCs w:val="28"/>
        </w:rPr>
        <w:t>Воспитательные.</w:t>
      </w:r>
      <w:r>
        <w:rPr>
          <w:rFonts w:ascii="Times New Roman" w:hAnsi="Times New Roman"/>
          <w:sz w:val="28"/>
          <w:szCs w:val="28"/>
        </w:rPr>
        <w:t xml:space="preserve"> Воспитывать бережное отношение к ульям, пчелам, пчеловодам. </w:t>
      </w:r>
    </w:p>
    <w:p w:rsidR="00E15056" w:rsidRPr="00F86604" w:rsidRDefault="00E15056" w:rsidP="005140E1">
      <w:pPr>
        <w:rPr>
          <w:rFonts w:ascii="Times New Roman" w:hAnsi="Times New Roman"/>
          <w:b/>
          <w:sz w:val="28"/>
          <w:szCs w:val="28"/>
        </w:rPr>
      </w:pPr>
      <w:r w:rsidRPr="00F86604">
        <w:rPr>
          <w:rFonts w:ascii="Times New Roman" w:hAnsi="Times New Roman"/>
          <w:b/>
          <w:sz w:val="28"/>
          <w:szCs w:val="28"/>
        </w:rPr>
        <w:t xml:space="preserve">Интеграция образовательных областей: </w:t>
      </w:r>
    </w:p>
    <w:p w:rsidR="00E15056" w:rsidRPr="008A507E" w:rsidRDefault="00E15056" w:rsidP="005140E1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A507E">
        <w:rPr>
          <w:b/>
          <w:sz w:val="28"/>
          <w:szCs w:val="28"/>
        </w:rPr>
        <w:t>Познавательное развитие.</w:t>
      </w:r>
      <w:r w:rsidRPr="008A507E">
        <w:rPr>
          <w:rStyle w:val="c0"/>
          <w:b/>
          <w:sz w:val="28"/>
          <w:szCs w:val="28"/>
        </w:rPr>
        <w:t xml:space="preserve"> </w:t>
      </w:r>
    </w:p>
    <w:p w:rsidR="00E15056" w:rsidRPr="00F86604" w:rsidRDefault="00E15056" w:rsidP="005140E1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86604">
        <w:rPr>
          <w:rStyle w:val="c0"/>
          <w:sz w:val="28"/>
          <w:szCs w:val="28"/>
        </w:rPr>
        <w:t>        </w:t>
      </w:r>
      <w:r w:rsidRPr="00F86604">
        <w:rPr>
          <w:sz w:val="28"/>
          <w:szCs w:val="28"/>
          <w:shd w:val="clear" w:color="auto" w:fill="FFFFFF"/>
        </w:rPr>
        <w:t xml:space="preserve"> Обогащать и систематизировать знания детей о </w:t>
      </w:r>
      <w:r>
        <w:rPr>
          <w:sz w:val="28"/>
          <w:szCs w:val="28"/>
          <w:shd w:val="clear" w:color="auto" w:fill="FFFFFF"/>
        </w:rPr>
        <w:t>меде</w:t>
      </w:r>
      <w:r w:rsidRPr="00F86604">
        <w:rPr>
          <w:sz w:val="28"/>
          <w:szCs w:val="28"/>
          <w:shd w:val="clear" w:color="auto" w:fill="FFFFFF"/>
        </w:rPr>
        <w:t xml:space="preserve">, уточнить ее </w:t>
      </w:r>
      <w:r>
        <w:rPr>
          <w:sz w:val="28"/>
          <w:szCs w:val="28"/>
          <w:shd w:val="clear" w:color="auto" w:fill="FFFFFF"/>
        </w:rPr>
        <w:t>вкусовые качества</w:t>
      </w:r>
      <w:r w:rsidRPr="00F86604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Формировать представление детей</w:t>
      </w:r>
      <w:r w:rsidRPr="00F8660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 жизни пчел.</w:t>
      </w:r>
      <w:r w:rsidRPr="00F86604">
        <w:rPr>
          <w:sz w:val="28"/>
          <w:szCs w:val="28"/>
          <w:shd w:val="clear" w:color="auto" w:fill="FFFFFF"/>
        </w:rPr>
        <w:t> </w:t>
      </w:r>
    </w:p>
    <w:p w:rsidR="00E15056" w:rsidRPr="00F86604" w:rsidRDefault="00E15056" w:rsidP="005140E1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F86604">
        <w:rPr>
          <w:rStyle w:val="c0"/>
          <w:sz w:val="28"/>
          <w:szCs w:val="28"/>
        </w:rPr>
        <w:t>        </w:t>
      </w:r>
    </w:p>
    <w:p w:rsidR="00E15056" w:rsidRPr="00F86604" w:rsidRDefault="00E15056" w:rsidP="005140E1">
      <w:pPr>
        <w:rPr>
          <w:rFonts w:ascii="Times New Roman" w:hAnsi="Times New Roman"/>
          <w:sz w:val="28"/>
          <w:szCs w:val="28"/>
        </w:rPr>
      </w:pPr>
      <w:r w:rsidRPr="00F86604">
        <w:rPr>
          <w:rFonts w:ascii="Times New Roman" w:hAnsi="Times New Roman"/>
          <w:b/>
          <w:sz w:val="28"/>
          <w:szCs w:val="28"/>
        </w:rPr>
        <w:t xml:space="preserve">Средства: </w:t>
      </w:r>
      <w:r>
        <w:rPr>
          <w:rFonts w:ascii="Times New Roman" w:hAnsi="Times New Roman"/>
          <w:sz w:val="28"/>
          <w:szCs w:val="28"/>
        </w:rPr>
        <w:t>Игрушка медведь, проектор. Мнемотаблица. Мед.</w:t>
      </w:r>
    </w:p>
    <w:p w:rsidR="00E15056" w:rsidRDefault="00E15056" w:rsidP="005140E1">
      <w:pPr>
        <w:rPr>
          <w:rFonts w:ascii="Times New Roman" w:hAnsi="Times New Roman"/>
          <w:b/>
          <w:sz w:val="28"/>
          <w:szCs w:val="28"/>
        </w:rPr>
      </w:pPr>
    </w:p>
    <w:p w:rsidR="00E15056" w:rsidRDefault="00E15056" w:rsidP="005140E1">
      <w:pPr>
        <w:rPr>
          <w:rFonts w:ascii="Times New Roman" w:hAnsi="Times New Roman"/>
          <w:b/>
          <w:sz w:val="28"/>
          <w:szCs w:val="28"/>
        </w:rPr>
      </w:pPr>
    </w:p>
    <w:p w:rsidR="00E15056" w:rsidRDefault="00E15056" w:rsidP="005140E1">
      <w:pPr>
        <w:rPr>
          <w:rFonts w:ascii="Times New Roman" w:hAnsi="Times New Roman"/>
          <w:b/>
          <w:sz w:val="28"/>
          <w:szCs w:val="28"/>
        </w:rPr>
      </w:pPr>
    </w:p>
    <w:p w:rsidR="00E15056" w:rsidRPr="00037AA4" w:rsidRDefault="00E15056" w:rsidP="005140E1">
      <w:pPr>
        <w:rPr>
          <w:rFonts w:ascii="Times New Roman" w:hAnsi="Times New Roman"/>
          <w:b/>
          <w:sz w:val="28"/>
          <w:szCs w:val="28"/>
        </w:rPr>
      </w:pPr>
      <w:r w:rsidRPr="00037AA4">
        <w:rPr>
          <w:rFonts w:ascii="Times New Roman" w:hAnsi="Times New Roman"/>
          <w:b/>
          <w:sz w:val="28"/>
          <w:szCs w:val="28"/>
        </w:rPr>
        <w:t>Ход занятия</w:t>
      </w:r>
    </w:p>
    <w:p w:rsidR="00E15056" w:rsidRPr="000B25EB" w:rsidRDefault="00E15056" w:rsidP="000B25EB">
      <w:pPr>
        <w:rPr>
          <w:rFonts w:ascii="Times New Roman" w:hAnsi="Times New Roman"/>
          <w:sz w:val="28"/>
          <w:szCs w:val="28"/>
        </w:rPr>
      </w:pPr>
      <w:r w:rsidRPr="00037AA4">
        <w:rPr>
          <w:rFonts w:ascii="Times New Roman" w:hAnsi="Times New Roman"/>
          <w:b/>
          <w:sz w:val="28"/>
          <w:szCs w:val="28"/>
        </w:rPr>
        <w:t>Воспитатель.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30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Ребята. Посмотрите, что это за загадочная коробка? </w:t>
      </w:r>
    </w:p>
    <w:p w:rsidR="00E15056" w:rsidRDefault="00E15056" w:rsidP="002309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B25E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Дети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Не знаем</w:t>
      </w:r>
    </w:p>
    <w:p w:rsidR="00E15056" w:rsidRDefault="00E15056" w:rsidP="002309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7AA4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Я сейчас вам загадаю загадку, а вы попробуйте отгадать ее</w:t>
      </w:r>
      <w:r w:rsidRPr="00230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тогда мы угадаем, что или кто находится внутри. </w:t>
      </w:r>
      <w:r w:rsidRPr="00230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Присаживайтесь поудобнее и послушайте её.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Чтение башкирской загадки. </w:t>
      </w:r>
    </w:p>
    <w:p w:rsidR="00E15056" w:rsidRDefault="00E15056" w:rsidP="002309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Посмотри Алып идет, уши навострил, ревет. </w:t>
      </w:r>
    </w:p>
    <w:p w:rsidR="00E15056" w:rsidRDefault="00E15056" w:rsidP="002309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Идет – землю топчет.</w:t>
      </w:r>
    </w:p>
    <w:p w:rsidR="00E15056" w:rsidRDefault="00E15056" w:rsidP="002309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Ревет – напугать хочет. </w:t>
      </w:r>
    </w:p>
    <w:p w:rsidR="00E15056" w:rsidRDefault="00E15056" w:rsidP="002309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коль поймает, кости обломает.</w:t>
      </w:r>
    </w:p>
    <w:p w:rsidR="00E15056" w:rsidRDefault="00E15056" w:rsidP="002309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Летом хозяином леса считается, зимой – засоней под снегом валяется.</w:t>
      </w:r>
    </w:p>
    <w:p w:rsidR="00E15056" w:rsidRDefault="00E15056" w:rsidP="002309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B25E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Воспитатель.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 кого я загадала загадку? </w:t>
      </w:r>
    </w:p>
    <w:p w:rsidR="00E15056" w:rsidRPr="0002194C" w:rsidRDefault="00E15056" w:rsidP="002309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2194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Дети. </w:t>
      </w:r>
      <w:r w:rsidRPr="0002194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 медведя. </w:t>
      </w:r>
    </w:p>
    <w:p w:rsidR="00E15056" w:rsidRDefault="00E15056" w:rsidP="002309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2194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Воспитатель.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Ребята, вы поверите если я скажу, что раньше у медведя был большой, красивый и пушистый хвост.</w:t>
      </w:r>
    </w:p>
    <w:p w:rsidR="00E15056" w:rsidRDefault="00E15056" w:rsidP="002309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B25E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Дети.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Нет. </w:t>
      </w:r>
    </w:p>
    <w:p w:rsidR="00E15056" w:rsidRDefault="00E15056" w:rsidP="002309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2194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Воспитатель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Хотите узнать, что однажды случилось с медведем?</w:t>
      </w:r>
    </w:p>
    <w:p w:rsidR="00E15056" w:rsidRDefault="00E15056" w:rsidP="002309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B25E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Дети.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Да</w:t>
      </w:r>
    </w:p>
    <w:p w:rsidR="00E15056" w:rsidRDefault="00E15056" w:rsidP="0023099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B25E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Воспитатель.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Тогда садитесь поудобнее, я сейчас вам прочитаю башкирскую народную сказку «Медведь и пчелы». </w:t>
      </w:r>
    </w:p>
    <w:p w:rsidR="00E15056" w:rsidRPr="000B25EB" w:rsidRDefault="00E15056" w:rsidP="0002194C">
      <w:pPr>
        <w:shd w:val="clear" w:color="auto" w:fill="FFFFFF"/>
        <w:spacing w:after="0" w:line="240" w:lineRule="auto"/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</w:pPr>
      <w:r w:rsidRPr="000B25EB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Чтение б</w:t>
      </w:r>
      <w:r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 xml:space="preserve">ашкирской </w:t>
      </w:r>
      <w:r w:rsidRPr="000B25EB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н</w:t>
      </w:r>
      <w:r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 xml:space="preserve">ародной </w:t>
      </w:r>
      <w:r w:rsidRPr="000B25EB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 xml:space="preserve">казки </w:t>
      </w:r>
      <w:r w:rsidRPr="000B25EB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 xml:space="preserve"> «медведь и пчелы»</w:t>
      </w:r>
    </w:p>
    <w:p w:rsidR="00E1505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037AA4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Почему медведь всегда разорял улья? </w:t>
      </w:r>
    </w:p>
    <w:p w:rsidR="00E15056" w:rsidRPr="0023099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0B25EB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Дети.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он не мог прожить и дня без меда)</w:t>
      </w:r>
    </w:p>
    <w:p w:rsidR="00E1505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037AA4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b/>
          <w:sz w:val="28"/>
          <w:szCs w:val="28"/>
        </w:rPr>
        <w:t>.</w:t>
      </w: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Почему пчелы не могли ужалить медведя? </w:t>
      </w:r>
    </w:p>
    <w:p w:rsidR="00E15056" w:rsidRPr="0023099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BB0537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Дети.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(У него был густой мех и длинный мех. А жало у пчел короткое)</w:t>
      </w:r>
    </w:p>
    <w:p w:rsidR="00E1505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037AA4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b/>
          <w:sz w:val="28"/>
          <w:szCs w:val="28"/>
        </w:rPr>
        <w:t>.</w:t>
      </w: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Чем отгонял пчел медведь </w:t>
      </w:r>
    </w:p>
    <w:p w:rsidR="00E15056" w:rsidRPr="0023099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BB0537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Дети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. ( Длинным</w:t>
      </w: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хвос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т</w:t>
      </w: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ом)</w:t>
      </w:r>
    </w:p>
    <w:p w:rsidR="00E1505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037AA4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.</w:t>
      </w: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Что сказал человек, который увидел медведя? </w:t>
      </w:r>
    </w:p>
    <w:p w:rsidR="00E15056" w:rsidRPr="0023099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BB0537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Дети.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Я тебя проучу</w:t>
      </w:r>
    </w:p>
    <w:p w:rsidR="00E1505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037AA4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Что сделал человек? </w:t>
      </w:r>
    </w:p>
    <w:p w:rsidR="00E15056" w:rsidRPr="0023099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BB0537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Дети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Отрубил длинный хвост</w:t>
      </w:r>
    </w:p>
    <w:p w:rsidR="00E1505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037AA4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Какой стал медвежий хвост? </w:t>
      </w:r>
    </w:p>
    <w:p w:rsidR="00E15056" w:rsidRPr="0023099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BB0537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Дети.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(Куций и короткий)</w:t>
      </w:r>
    </w:p>
    <w:p w:rsidR="00E1505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037AA4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Что добывают пчелы</w:t>
      </w:r>
    </w:p>
    <w:p w:rsidR="00E15056" w:rsidRPr="0023099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BB0537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Дети.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Мед</w:t>
      </w:r>
    </w:p>
    <w:p w:rsidR="00E1505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037AA4">
        <w:rPr>
          <w:rFonts w:ascii="Times New Roman" w:hAnsi="Times New Roman"/>
          <w:b/>
          <w:sz w:val="28"/>
          <w:szCs w:val="28"/>
        </w:rPr>
        <w:t>Воспитатель</w:t>
      </w: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Почему человек не сьел мед?</w:t>
      </w:r>
    </w:p>
    <w:p w:rsidR="00E15056" w:rsidRPr="0023099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BB0537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Дети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( Если бы он сьел, то пчелы остались бы без меда на зиму</w:t>
      </w:r>
    </w:p>
    <w:p w:rsidR="00E1505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037AA4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Как выручил человек пчел из беды. </w:t>
      </w:r>
    </w:p>
    <w:p w:rsidR="00E1505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BB0537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Дети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Он сделал им улей.</w:t>
      </w:r>
    </w:p>
    <w:p w:rsidR="00E1505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037AA4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Как отблагодарили пчелы человека? </w:t>
      </w:r>
    </w:p>
    <w:p w:rsidR="00E15056" w:rsidRPr="0023099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BB0537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Дети.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(Кормили человека медом)</w:t>
      </w:r>
    </w:p>
    <w:p w:rsidR="00E1505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37AA4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b/>
          <w:sz w:val="28"/>
          <w:szCs w:val="28"/>
        </w:rPr>
        <w:t>. А сейчас ребята, поиграем в игру «Скажи наоборот».</w:t>
      </w:r>
    </w:p>
    <w:p w:rsidR="00E1505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Медведь большой, а пчелы - ?</w:t>
      </w:r>
    </w:p>
    <w:p w:rsidR="00E1505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Медведь ленивый, а пчелы – трудолюбивые.</w:t>
      </w:r>
    </w:p>
    <w:p w:rsidR="00E1505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 медведя был хвост лохматый, а стал - ? </w:t>
      </w:r>
    </w:p>
    <w:p w:rsidR="00E1505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 медведя шерсть длинная, а у пчел жало - ?</w:t>
      </w:r>
    </w:p>
    <w:p w:rsidR="00E1505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 медведя дом – берлога, а у пчел -?</w:t>
      </w:r>
    </w:p>
    <w:p w:rsidR="00E1505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Человек, который выращивает овощи называется</w:t>
      </w:r>
    </w:p>
    <w:p w:rsidR="00E1505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</w:pPr>
    </w:p>
    <w:p w:rsidR="00E15056" w:rsidRPr="0023099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- Ребята, сейчас я вам еще раз почитаю бнс сказку «Медведь и пчелы», а вы внимательно послушайте ее. Потом вы будете рассказывать ее нашим гостям. </w:t>
      </w:r>
    </w:p>
    <w:p w:rsidR="00E15056" w:rsidRPr="0023099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Чтение сказки. </w:t>
      </w:r>
    </w:p>
    <w:p w:rsidR="00E15056" w:rsidRPr="007532CF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30996">
        <w:rPr>
          <w:rFonts w:ascii="Times New Roman" w:hAnsi="Times New Roman"/>
          <w:color w:val="000000"/>
          <w:sz w:val="28"/>
          <w:szCs w:val="28"/>
          <w:lang w:eastAsia="ru-RU"/>
        </w:rPr>
        <w:t>. Пересказ сказки (целиком и по частям).</w:t>
      </w:r>
    </w:p>
    <w:p w:rsidR="00E15056" w:rsidRPr="007532CF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30996">
        <w:rPr>
          <w:rFonts w:ascii="Times New Roman" w:hAnsi="Times New Roman"/>
          <w:color w:val="000000"/>
          <w:sz w:val="28"/>
          <w:szCs w:val="28"/>
          <w:lang w:eastAsia="ru-RU"/>
        </w:rPr>
        <w:t>В: Кто, ребята, хочет пересказать сказку полностью, от начала и до конца?</w:t>
      </w:r>
    </w:p>
    <w:p w:rsidR="00E15056" w:rsidRPr="007532CF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30996">
        <w:rPr>
          <w:rFonts w:ascii="Times New Roman" w:hAnsi="Times New Roman"/>
          <w:color w:val="000000"/>
          <w:sz w:val="28"/>
          <w:szCs w:val="28"/>
          <w:lang w:eastAsia="ru-RU"/>
        </w:rPr>
        <w:t>В: А помогут тебе подробно, последовательно пересказать  наши картинки-помощницы.</w:t>
      </w:r>
    </w:p>
    <w:p w:rsidR="00E15056" w:rsidRPr="007532CF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30996">
        <w:rPr>
          <w:rFonts w:ascii="Times New Roman" w:hAnsi="Times New Roman"/>
          <w:color w:val="000000"/>
          <w:sz w:val="28"/>
          <w:szCs w:val="28"/>
          <w:lang w:eastAsia="ru-RU"/>
        </w:rPr>
        <w:t>: А теперь, ребята, мы попробуем пересказать нашу сказку по частям. Кто хочет начать рассказывать? Кто будет продолжать? Кто расскажет конец сказки?</w:t>
      </w:r>
    </w:p>
    <w:p w:rsidR="00E15056" w:rsidRPr="007532CF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30996">
        <w:rPr>
          <w:rFonts w:ascii="Times New Roman" w:hAnsi="Times New Roman"/>
          <w:color w:val="000000"/>
          <w:sz w:val="28"/>
          <w:szCs w:val="28"/>
          <w:lang w:eastAsia="ru-RU"/>
        </w:rPr>
        <w:t>Только теперь будем рассказывать без картинок- помощниц.</w:t>
      </w:r>
    </w:p>
    <w:p w:rsidR="00E15056" w:rsidRPr="0023099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Молодцы ребята! </w:t>
      </w:r>
    </w:p>
    <w:p w:rsidR="00E15056" w:rsidRPr="0023099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Ой, ребята, а медвежонок к нам пришел с гостинцем. Он принес банос=чку меда и хочет угостить вас медом. ВЫ любите мед? </w:t>
      </w:r>
    </w:p>
    <w:p w:rsidR="00E15056" w:rsidRPr="0023099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Возьмите в ложку мед понюхайте. Какой он по запаху ? (Ароматный, душистый)</w:t>
      </w:r>
    </w:p>
    <w:p w:rsidR="00E15056" w:rsidRPr="0023099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А теперь пропробуте. Какой он? Сладкий, вкусный полезный. </w:t>
      </w:r>
    </w:p>
    <w:p w:rsidR="00E15056" w:rsidRPr="0023099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Да ребята, мед вкусен и полезен, он лечит протуду и  ангину. </w:t>
      </w:r>
    </w:p>
    <w:p w:rsidR="00E15056" w:rsidRPr="0023099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23099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Спасибо почелкам за мед. И спасибо всем пчеловодам.  </w:t>
      </w:r>
    </w:p>
    <w:p w:rsidR="00E15056" w:rsidRPr="000C2426" w:rsidRDefault="00E15056" w:rsidP="002309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15056" w:rsidRPr="00230996" w:rsidRDefault="00E15056" w:rsidP="002309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5056" w:rsidRPr="00230996" w:rsidRDefault="00E15056" w:rsidP="002309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E15056" w:rsidRPr="00230996" w:rsidSect="005A2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40E1"/>
    <w:rsid w:val="00010518"/>
    <w:rsid w:val="0002194C"/>
    <w:rsid w:val="00037AA4"/>
    <w:rsid w:val="00063FEF"/>
    <w:rsid w:val="000A25B6"/>
    <w:rsid w:val="000B25EB"/>
    <w:rsid w:val="000C2426"/>
    <w:rsid w:val="000C4BF9"/>
    <w:rsid w:val="001609A6"/>
    <w:rsid w:val="001703EF"/>
    <w:rsid w:val="001B3098"/>
    <w:rsid w:val="00226ED7"/>
    <w:rsid w:val="00230996"/>
    <w:rsid w:val="003215E5"/>
    <w:rsid w:val="003A00DD"/>
    <w:rsid w:val="003B7795"/>
    <w:rsid w:val="00426A7D"/>
    <w:rsid w:val="004823B4"/>
    <w:rsid w:val="004979F2"/>
    <w:rsid w:val="004B6C14"/>
    <w:rsid w:val="005140E1"/>
    <w:rsid w:val="005A28FE"/>
    <w:rsid w:val="00605DA9"/>
    <w:rsid w:val="006C340E"/>
    <w:rsid w:val="0070628A"/>
    <w:rsid w:val="007422B2"/>
    <w:rsid w:val="007532CF"/>
    <w:rsid w:val="0081560B"/>
    <w:rsid w:val="00872209"/>
    <w:rsid w:val="008722F5"/>
    <w:rsid w:val="008A507E"/>
    <w:rsid w:val="008D7EC9"/>
    <w:rsid w:val="00991123"/>
    <w:rsid w:val="00A326FD"/>
    <w:rsid w:val="00A70150"/>
    <w:rsid w:val="00AD69DB"/>
    <w:rsid w:val="00B03A17"/>
    <w:rsid w:val="00BB0537"/>
    <w:rsid w:val="00C05B80"/>
    <w:rsid w:val="00C2779F"/>
    <w:rsid w:val="00CE552D"/>
    <w:rsid w:val="00D31B98"/>
    <w:rsid w:val="00D74D31"/>
    <w:rsid w:val="00D95F9D"/>
    <w:rsid w:val="00DA67AC"/>
    <w:rsid w:val="00DF3BED"/>
    <w:rsid w:val="00E15056"/>
    <w:rsid w:val="00E813F0"/>
    <w:rsid w:val="00E86B17"/>
    <w:rsid w:val="00ED0DC7"/>
    <w:rsid w:val="00F0184F"/>
    <w:rsid w:val="00F86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8F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">
    <w:name w:val="c2"/>
    <w:basedOn w:val="Normal"/>
    <w:uiPriority w:val="99"/>
    <w:rsid w:val="005140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5140E1"/>
    <w:rPr>
      <w:rFonts w:cs="Times New Roman"/>
    </w:rPr>
  </w:style>
  <w:style w:type="paragraph" w:styleId="NormalWeb">
    <w:name w:val="Normal (Web)"/>
    <w:basedOn w:val="Normal"/>
    <w:uiPriority w:val="99"/>
    <w:semiHidden/>
    <w:rsid w:val="005140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5140E1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14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40E1"/>
    <w:rPr>
      <w:rFonts w:ascii="Tahoma" w:hAnsi="Tahoma" w:cs="Tahoma"/>
      <w:sz w:val="16"/>
      <w:szCs w:val="16"/>
    </w:rPr>
  </w:style>
  <w:style w:type="character" w:customStyle="1" w:styleId="c1">
    <w:name w:val="c1"/>
    <w:basedOn w:val="DefaultParagraphFont"/>
    <w:uiPriority w:val="99"/>
    <w:rsid w:val="00B03A17"/>
    <w:rPr>
      <w:rFonts w:cs="Times New Roman"/>
    </w:rPr>
  </w:style>
  <w:style w:type="character" w:customStyle="1" w:styleId="c3">
    <w:name w:val="c3"/>
    <w:basedOn w:val="DefaultParagraphFont"/>
    <w:uiPriority w:val="99"/>
    <w:rsid w:val="00B03A17"/>
    <w:rPr>
      <w:rFonts w:cs="Times New Roman"/>
    </w:rPr>
  </w:style>
  <w:style w:type="character" w:customStyle="1" w:styleId="c7">
    <w:name w:val="c7"/>
    <w:basedOn w:val="DefaultParagraphFont"/>
    <w:uiPriority w:val="99"/>
    <w:rsid w:val="000C2426"/>
    <w:rPr>
      <w:rFonts w:cs="Times New Roman"/>
    </w:rPr>
  </w:style>
  <w:style w:type="character" w:customStyle="1" w:styleId="c5">
    <w:name w:val="c5"/>
    <w:basedOn w:val="DefaultParagraphFont"/>
    <w:uiPriority w:val="99"/>
    <w:rsid w:val="007532C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50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675</TotalTime>
  <Pages>4</Pages>
  <Words>688</Words>
  <Characters>3922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детский сад #1</cp:lastModifiedBy>
  <cp:revision>8</cp:revision>
  <cp:lastPrinted>2019-01-29T06:00:00Z</cp:lastPrinted>
  <dcterms:created xsi:type="dcterms:W3CDTF">2019-01-15T16:04:00Z</dcterms:created>
  <dcterms:modified xsi:type="dcterms:W3CDTF">2019-11-07T11:38:00Z</dcterms:modified>
</cp:coreProperties>
</file>